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9C4A" w14:textId="0DE9820D" w:rsidR="0087184C" w:rsidRDefault="00062F8E" w:rsidP="00F863E9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 w:rsidRPr="00F863E9">
        <w:rPr>
          <w:b/>
          <w:bCs/>
          <w:sz w:val="24"/>
          <w:szCs w:val="24"/>
          <w:lang w:val="en-US"/>
        </w:rPr>
        <w:t>CALL FOR PAPERS</w:t>
      </w:r>
      <w:r w:rsidR="0087184C">
        <w:rPr>
          <w:b/>
          <w:bCs/>
          <w:sz w:val="24"/>
          <w:szCs w:val="24"/>
          <w:lang w:val="en-US"/>
        </w:rPr>
        <w:t xml:space="preserve"> </w:t>
      </w:r>
    </w:p>
    <w:p w14:paraId="381774C8" w14:textId="71D107C2" w:rsidR="00C85658" w:rsidRDefault="0087184C" w:rsidP="00F863E9"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–</w:t>
      </w:r>
      <w:r>
        <w:rPr>
          <w:b/>
          <w:bCs/>
          <w:sz w:val="24"/>
          <w:szCs w:val="24"/>
          <w:lang w:val="en-US"/>
        </w:rPr>
        <w:t xml:space="preserve"> SASE RIO 2023 –</w:t>
      </w:r>
    </w:p>
    <w:p w14:paraId="5C0F7C0B" w14:textId="52776B1B" w:rsidR="00F9270F" w:rsidRDefault="00F9270F" w:rsidP="0004053F">
      <w:pPr>
        <w:spacing w:before="120" w:after="120"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I – Submission Details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F9270F" w14:paraId="415F6569" w14:textId="77777777" w:rsidTr="00551A90">
        <w:tc>
          <w:tcPr>
            <w:tcW w:w="2972" w:type="dxa"/>
          </w:tcPr>
          <w:p w14:paraId="65D26B4F" w14:textId="684D27D3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Paper Title</w:t>
            </w:r>
          </w:p>
        </w:tc>
        <w:tc>
          <w:tcPr>
            <w:tcW w:w="6662" w:type="dxa"/>
          </w:tcPr>
          <w:p w14:paraId="546BA9D6" w14:textId="66373D95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87184C">
              <w:rPr>
                <w:sz w:val="24"/>
                <w:szCs w:val="24"/>
                <w:lang w:val="en-US"/>
              </w:rPr>
              <w:t>up</w:t>
            </w:r>
            <w:proofErr w:type="gramEnd"/>
            <w:r w:rsidRPr="0087184C">
              <w:rPr>
                <w:sz w:val="24"/>
                <w:szCs w:val="24"/>
                <w:lang w:val="en-US"/>
              </w:rPr>
              <w:t xml:space="preserve"> to </w:t>
            </w:r>
            <w:r>
              <w:rPr>
                <w:sz w:val="24"/>
                <w:szCs w:val="24"/>
                <w:lang w:val="en-US"/>
              </w:rPr>
              <w:t>2</w:t>
            </w:r>
            <w:r w:rsidRPr="0087184C">
              <w:rPr>
                <w:sz w:val="24"/>
                <w:szCs w:val="24"/>
                <w:lang w:val="en-US"/>
              </w:rPr>
              <w:t>0 words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</w:tr>
      <w:tr w:rsidR="00F9270F" w14:paraId="0FAC4EE2" w14:textId="77777777" w:rsidTr="00551A90">
        <w:tc>
          <w:tcPr>
            <w:tcW w:w="2972" w:type="dxa"/>
          </w:tcPr>
          <w:p w14:paraId="03C251DA" w14:textId="54003D06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Abstract</w:t>
            </w:r>
          </w:p>
        </w:tc>
        <w:tc>
          <w:tcPr>
            <w:tcW w:w="6662" w:type="dxa"/>
          </w:tcPr>
          <w:p w14:paraId="50CAD077" w14:textId="6A28CB97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87184C">
              <w:rPr>
                <w:sz w:val="24"/>
                <w:szCs w:val="24"/>
                <w:lang w:val="en-US"/>
              </w:rPr>
              <w:t>up</w:t>
            </w:r>
            <w:proofErr w:type="gramEnd"/>
            <w:r w:rsidRPr="0087184C">
              <w:rPr>
                <w:sz w:val="24"/>
                <w:szCs w:val="24"/>
                <w:lang w:val="en-US"/>
              </w:rPr>
              <w:t xml:space="preserve"> to 200 words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</w:tr>
      <w:tr w:rsidR="00F9270F" w14:paraId="418CA1BC" w14:textId="77777777" w:rsidTr="00551A90">
        <w:tc>
          <w:tcPr>
            <w:tcW w:w="2972" w:type="dxa"/>
          </w:tcPr>
          <w:p w14:paraId="605AEBEC" w14:textId="2831F396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87184C">
              <w:rPr>
                <w:b/>
                <w:bCs/>
                <w:sz w:val="24"/>
                <w:szCs w:val="24"/>
                <w:lang w:val="en-US"/>
              </w:rPr>
              <w:t>Keywords</w:t>
            </w:r>
          </w:p>
        </w:tc>
        <w:tc>
          <w:tcPr>
            <w:tcW w:w="6662" w:type="dxa"/>
          </w:tcPr>
          <w:p w14:paraId="1B19A2F0" w14:textId="544955B7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87184C">
              <w:rPr>
                <w:sz w:val="24"/>
                <w:szCs w:val="24"/>
                <w:lang w:val="en-US"/>
              </w:rPr>
              <w:t>up</w:t>
            </w:r>
            <w:proofErr w:type="gramEnd"/>
            <w:r w:rsidRPr="0087184C">
              <w:rPr>
                <w:sz w:val="24"/>
                <w:szCs w:val="24"/>
                <w:lang w:val="en-US"/>
              </w:rPr>
              <w:t xml:space="preserve"> to </w:t>
            </w:r>
            <w:r>
              <w:rPr>
                <w:sz w:val="24"/>
                <w:szCs w:val="24"/>
                <w:lang w:val="en-US"/>
              </w:rPr>
              <w:t>five key</w:t>
            </w:r>
            <w:r w:rsidRPr="0087184C">
              <w:rPr>
                <w:sz w:val="24"/>
                <w:szCs w:val="24"/>
                <w:lang w:val="en-US"/>
              </w:rPr>
              <w:t>words</w:t>
            </w:r>
            <w:r>
              <w:rPr>
                <w:sz w:val="24"/>
                <w:szCs w:val="24"/>
                <w:lang w:val="en-US"/>
              </w:rPr>
              <w:t>, separated by semicolons)</w:t>
            </w:r>
          </w:p>
        </w:tc>
      </w:tr>
      <w:tr w:rsidR="00F9270F" w14:paraId="35583198" w14:textId="77777777" w:rsidTr="00551A90">
        <w:tc>
          <w:tcPr>
            <w:tcW w:w="2972" w:type="dxa"/>
          </w:tcPr>
          <w:p w14:paraId="4B258D40" w14:textId="5803F9C8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JEL Classification Codes</w:t>
            </w:r>
          </w:p>
        </w:tc>
        <w:tc>
          <w:tcPr>
            <w:tcW w:w="6662" w:type="dxa"/>
          </w:tcPr>
          <w:p w14:paraId="7AA8B5ED" w14:textId="088409C4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87184C">
              <w:rPr>
                <w:sz w:val="24"/>
                <w:szCs w:val="24"/>
                <w:lang w:val="en-US"/>
              </w:rPr>
              <w:t>(</w:t>
            </w:r>
            <w:proofErr w:type="gramStart"/>
            <w:r>
              <w:rPr>
                <w:sz w:val="24"/>
                <w:szCs w:val="24"/>
                <w:lang w:val="en-US"/>
              </w:rPr>
              <w:t>up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to five codes – one capital letter + two-digit number, see </w:t>
            </w:r>
            <w:hyperlink r:id="rId7" w:history="1">
              <w:r w:rsidRPr="00CB082B">
                <w:rPr>
                  <w:rStyle w:val="Hyperlink"/>
                  <w:sz w:val="24"/>
                  <w:szCs w:val="24"/>
                  <w:lang w:val="en-US"/>
                </w:rPr>
                <w:t>https://www.aeaweb.org/econlit/jelCodes.php?view=jel</w:t>
              </w:r>
            </w:hyperlink>
            <w:r>
              <w:rPr>
                <w:sz w:val="24"/>
                <w:szCs w:val="24"/>
                <w:lang w:val="en-US"/>
              </w:rPr>
              <w:t>)</w:t>
            </w:r>
          </w:p>
        </w:tc>
      </w:tr>
    </w:tbl>
    <w:p w14:paraId="18EA25B5" w14:textId="2D7BCC5C" w:rsidR="00F9270F" w:rsidRDefault="00F9270F" w:rsidP="0004053F">
      <w:pPr>
        <w:spacing w:before="120" w:after="120"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  <w:lang w:val="en-US"/>
        </w:rPr>
        <w:t xml:space="preserve">I – </w:t>
      </w:r>
      <w:r>
        <w:rPr>
          <w:b/>
          <w:bCs/>
          <w:sz w:val="24"/>
          <w:szCs w:val="24"/>
          <w:lang w:val="en-US"/>
        </w:rPr>
        <w:t xml:space="preserve">Authorship </w:t>
      </w:r>
      <w:r>
        <w:rPr>
          <w:b/>
          <w:bCs/>
          <w:sz w:val="24"/>
          <w:szCs w:val="24"/>
          <w:lang w:val="en-US"/>
        </w:rPr>
        <w:t>Details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F9270F" w14:paraId="19B679A8" w14:textId="77777777" w:rsidTr="00B766EA">
        <w:tc>
          <w:tcPr>
            <w:tcW w:w="9629" w:type="dxa"/>
            <w:gridSpan w:val="2"/>
          </w:tcPr>
          <w:p w14:paraId="7D6152E8" w14:textId="2D93362A" w:rsidR="00F9270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Author 1 </w:t>
            </w:r>
          </w:p>
        </w:tc>
      </w:tr>
      <w:tr w:rsidR="00F9270F" w14:paraId="0FAA358C" w14:textId="77777777" w:rsidTr="0004053F">
        <w:tc>
          <w:tcPr>
            <w:tcW w:w="2972" w:type="dxa"/>
          </w:tcPr>
          <w:p w14:paraId="0865E0C0" w14:textId="60619799" w:rsidR="00F9270F" w:rsidRPr="0004053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Full name</w:t>
            </w:r>
          </w:p>
        </w:tc>
        <w:tc>
          <w:tcPr>
            <w:tcW w:w="6657" w:type="dxa"/>
          </w:tcPr>
          <w:p w14:paraId="476BDA80" w14:textId="77777777" w:rsidR="00F9270F" w:rsidRDefault="00F9270F" w:rsidP="00AA2206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F9270F" w14:paraId="78B54A52" w14:textId="77777777" w:rsidTr="0004053F">
        <w:tc>
          <w:tcPr>
            <w:tcW w:w="2972" w:type="dxa"/>
          </w:tcPr>
          <w:p w14:paraId="0FD4F58F" w14:textId="1B01B78E" w:rsidR="00F9270F" w:rsidRPr="0004053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6657" w:type="dxa"/>
          </w:tcPr>
          <w:p w14:paraId="77DD1D2D" w14:textId="77777777" w:rsidR="00F9270F" w:rsidRDefault="00F9270F" w:rsidP="00AA2206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F9270F" w14:paraId="60DF40BA" w14:textId="77777777" w:rsidTr="0004053F">
        <w:tc>
          <w:tcPr>
            <w:tcW w:w="2972" w:type="dxa"/>
          </w:tcPr>
          <w:p w14:paraId="5DF1191C" w14:textId="2BEB7670" w:rsidR="00F9270F" w:rsidRPr="0004053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ORCID</w:t>
            </w:r>
          </w:p>
        </w:tc>
        <w:tc>
          <w:tcPr>
            <w:tcW w:w="6657" w:type="dxa"/>
          </w:tcPr>
          <w:p w14:paraId="055D219D" w14:textId="77777777" w:rsidR="00F9270F" w:rsidRDefault="00F9270F" w:rsidP="00AA2206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F9270F" w14:paraId="188B321A" w14:textId="77777777" w:rsidTr="0004053F">
        <w:tc>
          <w:tcPr>
            <w:tcW w:w="2972" w:type="dxa"/>
          </w:tcPr>
          <w:p w14:paraId="6FC2FE5A" w14:textId="032B74D7" w:rsidR="00F9270F" w:rsidRPr="0004053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E-mail address</w:t>
            </w:r>
          </w:p>
        </w:tc>
        <w:tc>
          <w:tcPr>
            <w:tcW w:w="6657" w:type="dxa"/>
          </w:tcPr>
          <w:p w14:paraId="26A4BA48" w14:textId="77777777" w:rsidR="00F9270F" w:rsidRDefault="00F9270F" w:rsidP="00AA2206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F9270F" w14:paraId="01E74D05" w14:textId="77777777" w:rsidTr="0004053F">
        <w:tc>
          <w:tcPr>
            <w:tcW w:w="2972" w:type="dxa"/>
          </w:tcPr>
          <w:p w14:paraId="23346D9C" w14:textId="269D7483" w:rsidR="00F9270F" w:rsidRPr="0004053F" w:rsidRDefault="00F9270F" w:rsidP="00F9270F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Contribut</w:t>
            </w:r>
            <w:r w:rsidR="0004053F" w:rsidRPr="0004053F">
              <w:rPr>
                <w:b/>
                <w:bCs/>
                <w:sz w:val="24"/>
                <w:szCs w:val="24"/>
                <w:lang w:val="en-US"/>
              </w:rPr>
              <w:t>or role</w:t>
            </w:r>
            <w:r w:rsidRPr="0004053F">
              <w:rPr>
                <w:b/>
                <w:bCs/>
                <w:sz w:val="24"/>
                <w:szCs w:val="24"/>
                <w:lang w:val="en-US"/>
              </w:rPr>
              <w:t xml:space="preserve"> to paper</w:t>
            </w:r>
          </w:p>
        </w:tc>
        <w:tc>
          <w:tcPr>
            <w:tcW w:w="6657" w:type="dxa"/>
          </w:tcPr>
          <w:p w14:paraId="2D5DC8A6" w14:textId="0FF639A7" w:rsidR="00F9270F" w:rsidRPr="0004053F" w:rsidRDefault="0004053F" w:rsidP="00AA220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4053F"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04053F">
              <w:rPr>
                <w:sz w:val="24"/>
                <w:szCs w:val="24"/>
                <w:lang w:val="en-US"/>
              </w:rPr>
              <w:t>see</w:t>
            </w:r>
            <w:proofErr w:type="gramEnd"/>
            <w:r w:rsidRPr="0004053F">
              <w:rPr>
                <w:sz w:val="24"/>
                <w:szCs w:val="24"/>
                <w:lang w:val="en-US"/>
              </w:rPr>
              <w:t xml:space="preserve"> </w:t>
            </w:r>
            <w:r w:rsidRPr="0004053F">
              <w:rPr>
                <w:sz w:val="24"/>
                <w:szCs w:val="24"/>
                <w:lang w:val="en-US"/>
              </w:rPr>
              <w:t>https://credit.niso.org/</w:t>
            </w:r>
            <w:r w:rsidRPr="0004053F">
              <w:rPr>
                <w:sz w:val="24"/>
                <w:szCs w:val="24"/>
                <w:lang w:val="en-US"/>
              </w:rPr>
              <w:t>)</w:t>
            </w:r>
          </w:p>
        </w:tc>
      </w:tr>
    </w:tbl>
    <w:p w14:paraId="343B79C8" w14:textId="6635B139" w:rsidR="00F9270F" w:rsidRDefault="00F9270F" w:rsidP="00AA2206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04053F" w14:paraId="5FFDDB9E" w14:textId="77777777" w:rsidTr="000B2EFC">
        <w:tc>
          <w:tcPr>
            <w:tcW w:w="9629" w:type="dxa"/>
            <w:gridSpan w:val="2"/>
          </w:tcPr>
          <w:p w14:paraId="02DFD513" w14:textId="38BDCE22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Author </w:t>
            </w:r>
            <w:r>
              <w:rPr>
                <w:b/>
                <w:bCs/>
                <w:sz w:val="24"/>
                <w:szCs w:val="24"/>
                <w:lang w:val="en-US"/>
              </w:rPr>
              <w:t>n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04053F" w14:paraId="4055DEBC" w14:textId="77777777" w:rsidTr="000B2EFC">
        <w:tc>
          <w:tcPr>
            <w:tcW w:w="2972" w:type="dxa"/>
          </w:tcPr>
          <w:p w14:paraId="28DF3290" w14:textId="77777777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Full name</w:t>
            </w:r>
          </w:p>
        </w:tc>
        <w:tc>
          <w:tcPr>
            <w:tcW w:w="6657" w:type="dxa"/>
          </w:tcPr>
          <w:p w14:paraId="15A399F4" w14:textId="77777777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04053F" w14:paraId="7C8F6864" w14:textId="77777777" w:rsidTr="000B2EFC">
        <w:tc>
          <w:tcPr>
            <w:tcW w:w="2972" w:type="dxa"/>
          </w:tcPr>
          <w:p w14:paraId="394EBBDF" w14:textId="77777777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6657" w:type="dxa"/>
          </w:tcPr>
          <w:p w14:paraId="1C8A313B" w14:textId="77777777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04053F" w14:paraId="784DA77F" w14:textId="77777777" w:rsidTr="000B2EFC">
        <w:tc>
          <w:tcPr>
            <w:tcW w:w="2972" w:type="dxa"/>
          </w:tcPr>
          <w:p w14:paraId="24A4BADE" w14:textId="77777777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ORCID</w:t>
            </w:r>
          </w:p>
        </w:tc>
        <w:tc>
          <w:tcPr>
            <w:tcW w:w="6657" w:type="dxa"/>
          </w:tcPr>
          <w:p w14:paraId="5EA197E9" w14:textId="77777777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04053F" w14:paraId="78669E96" w14:textId="77777777" w:rsidTr="000B2EFC">
        <w:tc>
          <w:tcPr>
            <w:tcW w:w="2972" w:type="dxa"/>
          </w:tcPr>
          <w:p w14:paraId="561FBBE1" w14:textId="77777777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E-mail address</w:t>
            </w:r>
          </w:p>
        </w:tc>
        <w:tc>
          <w:tcPr>
            <w:tcW w:w="6657" w:type="dxa"/>
          </w:tcPr>
          <w:p w14:paraId="1A77939D" w14:textId="77777777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04053F" w14:paraId="20B86320" w14:textId="77777777" w:rsidTr="000B2EFC">
        <w:tc>
          <w:tcPr>
            <w:tcW w:w="2972" w:type="dxa"/>
          </w:tcPr>
          <w:p w14:paraId="13DED54F" w14:textId="77777777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b/>
                <w:bCs/>
                <w:sz w:val="24"/>
                <w:szCs w:val="24"/>
                <w:lang w:val="en-US"/>
              </w:rPr>
              <w:t>Contributor role to paper</w:t>
            </w:r>
          </w:p>
        </w:tc>
        <w:tc>
          <w:tcPr>
            <w:tcW w:w="6657" w:type="dxa"/>
          </w:tcPr>
          <w:p w14:paraId="66A9F211" w14:textId="77777777" w:rsidR="0004053F" w:rsidRPr="0004053F" w:rsidRDefault="0004053F" w:rsidP="000B2EFC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4053F"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04053F">
              <w:rPr>
                <w:sz w:val="24"/>
                <w:szCs w:val="24"/>
                <w:lang w:val="en-US"/>
              </w:rPr>
              <w:t>see</w:t>
            </w:r>
            <w:proofErr w:type="gramEnd"/>
            <w:r w:rsidRPr="0004053F">
              <w:rPr>
                <w:sz w:val="24"/>
                <w:szCs w:val="24"/>
                <w:lang w:val="en-US"/>
              </w:rPr>
              <w:t xml:space="preserve"> https://credit.niso.org/)</w:t>
            </w:r>
          </w:p>
        </w:tc>
      </w:tr>
    </w:tbl>
    <w:p w14:paraId="3CCAD2C6" w14:textId="2C27AC3D" w:rsidR="0004053F" w:rsidRDefault="0004053F" w:rsidP="0004053F">
      <w:pPr>
        <w:spacing w:before="120" w:after="120"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II</w:t>
      </w:r>
      <w:r w:rsidR="00EB17C8"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  <w:lang w:val="en-US"/>
        </w:rPr>
        <w:t xml:space="preserve"> – </w:t>
      </w:r>
      <w:r>
        <w:rPr>
          <w:b/>
          <w:bCs/>
          <w:sz w:val="24"/>
          <w:szCs w:val="24"/>
          <w:lang w:val="en-US"/>
        </w:rPr>
        <w:t>Presentation at SASE Rio 2023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04053F" w14:paraId="280C897E" w14:textId="77777777" w:rsidTr="0004053F">
        <w:tc>
          <w:tcPr>
            <w:tcW w:w="2972" w:type="dxa"/>
          </w:tcPr>
          <w:p w14:paraId="738FE9B1" w14:textId="7932CAD3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Network or Mini-conference</w:t>
            </w:r>
          </w:p>
        </w:tc>
        <w:tc>
          <w:tcPr>
            <w:tcW w:w="6657" w:type="dxa"/>
          </w:tcPr>
          <w:p w14:paraId="73052941" w14:textId="3C077E07" w:rsidR="0004053F" w:rsidRPr="0004053F" w:rsidRDefault="0004053F" w:rsidP="000B2EFC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4053F"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04053F">
              <w:rPr>
                <w:sz w:val="24"/>
                <w:szCs w:val="24"/>
                <w:lang w:val="en-US"/>
              </w:rPr>
              <w:t>network</w:t>
            </w:r>
            <w:proofErr w:type="gramEnd"/>
            <w:r w:rsidRPr="0004053F">
              <w:rPr>
                <w:sz w:val="24"/>
                <w:szCs w:val="24"/>
                <w:lang w:val="en-US"/>
              </w:rPr>
              <w:t xml:space="preserve"> or mini-conference letter + full </w:t>
            </w:r>
            <w:r w:rsidRPr="0004053F">
              <w:rPr>
                <w:sz w:val="24"/>
                <w:szCs w:val="24"/>
                <w:lang w:val="en-US"/>
              </w:rPr>
              <w:t>title</w:t>
            </w:r>
            <w:r w:rsidR="00EB17C8">
              <w:rPr>
                <w:sz w:val="24"/>
                <w:szCs w:val="24"/>
                <w:lang w:val="en-US"/>
              </w:rPr>
              <w:t xml:space="preserve">. Example: </w:t>
            </w:r>
            <w:r w:rsidR="00EB17C8" w:rsidRPr="00EB17C8">
              <w:rPr>
                <w:sz w:val="24"/>
                <w:szCs w:val="24"/>
                <w:lang w:val="en-US"/>
              </w:rPr>
              <w:t>B: Globalization and Socio-Economic Development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</w:tr>
      <w:tr w:rsidR="0004053F" w14:paraId="0F67370B" w14:textId="77777777" w:rsidTr="0004053F">
        <w:tc>
          <w:tcPr>
            <w:tcW w:w="2972" w:type="dxa"/>
          </w:tcPr>
          <w:p w14:paraId="04036964" w14:textId="548D8479" w:rsidR="0004053F" w:rsidRP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Session title</w:t>
            </w:r>
          </w:p>
        </w:tc>
        <w:tc>
          <w:tcPr>
            <w:tcW w:w="6657" w:type="dxa"/>
          </w:tcPr>
          <w:p w14:paraId="11EEC0CD" w14:textId="34F10EC5" w:rsidR="0004053F" w:rsidRDefault="0004053F" w:rsidP="000B2EF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4053F">
              <w:rPr>
                <w:sz w:val="24"/>
                <w:szCs w:val="24"/>
                <w:lang w:val="en-US"/>
              </w:rPr>
              <w:t>(</w:t>
            </w:r>
            <w:proofErr w:type="gramStart"/>
            <w:r w:rsidRPr="0004053F">
              <w:rPr>
                <w:sz w:val="24"/>
                <w:szCs w:val="24"/>
                <w:lang w:val="en-US"/>
              </w:rPr>
              <w:t>network</w:t>
            </w:r>
            <w:proofErr w:type="gramEnd"/>
            <w:r w:rsidRPr="0004053F">
              <w:rPr>
                <w:sz w:val="24"/>
                <w:szCs w:val="24"/>
                <w:lang w:val="en-US"/>
              </w:rPr>
              <w:t xml:space="preserve"> or mini-conference letter + </w:t>
            </w:r>
            <w:r>
              <w:rPr>
                <w:sz w:val="24"/>
                <w:szCs w:val="24"/>
                <w:lang w:val="en-US"/>
              </w:rPr>
              <w:t xml:space="preserve">one or two-digit </w:t>
            </w:r>
            <w:r w:rsidR="00EB17C8">
              <w:rPr>
                <w:sz w:val="24"/>
                <w:szCs w:val="24"/>
                <w:lang w:val="en-US"/>
              </w:rPr>
              <w:t xml:space="preserve">number + </w:t>
            </w:r>
            <w:r w:rsidRPr="0004053F">
              <w:rPr>
                <w:sz w:val="24"/>
                <w:szCs w:val="24"/>
                <w:lang w:val="en-US"/>
              </w:rPr>
              <w:t>full title</w:t>
            </w:r>
            <w:r w:rsidR="00EB17C8">
              <w:rPr>
                <w:sz w:val="24"/>
                <w:szCs w:val="24"/>
                <w:lang w:val="en-US"/>
              </w:rPr>
              <w:t xml:space="preserve">. Example: </w:t>
            </w:r>
            <w:r w:rsidR="00EB17C8" w:rsidRPr="00EB17C8">
              <w:rPr>
                <w:sz w:val="24"/>
                <w:szCs w:val="24"/>
                <w:lang w:val="en-US"/>
              </w:rPr>
              <w:t>B-08 China, FDI &amp; BRI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</w:tr>
    </w:tbl>
    <w:p w14:paraId="230E2598" w14:textId="77777777" w:rsidR="00F9270F" w:rsidRDefault="00F9270F" w:rsidP="0004053F">
      <w:pPr>
        <w:spacing w:line="360" w:lineRule="auto"/>
        <w:rPr>
          <w:sz w:val="24"/>
          <w:szCs w:val="24"/>
          <w:lang w:val="en-US"/>
        </w:rPr>
      </w:pPr>
    </w:p>
    <w:sectPr w:rsidR="00F9270F" w:rsidSect="00EE57EF">
      <w:headerReference w:type="default" r:id="rId8"/>
      <w:footerReference w:type="default" r:id="rId9"/>
      <w:pgSz w:w="11907" w:h="16840" w:code="9"/>
      <w:pgMar w:top="1134" w:right="1134" w:bottom="1134" w:left="1134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99B0D" w14:textId="77777777" w:rsidR="00520596" w:rsidRDefault="00520596">
      <w:r>
        <w:separator/>
      </w:r>
    </w:p>
  </w:endnote>
  <w:endnote w:type="continuationSeparator" w:id="0">
    <w:p w14:paraId="27E55501" w14:textId="77777777" w:rsidR="00520596" w:rsidRDefault="00520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4C482" w14:textId="77777777" w:rsidR="00330E6E" w:rsidRDefault="00330E6E">
    <w:pPr>
      <w:pStyle w:val="Rodap"/>
      <w:spacing w:line="320" w:lineRule="exact"/>
      <w:jc w:val="center"/>
      <w:rPr>
        <w:rFonts w:ascii="Arial" w:hAnsi="Arial"/>
        <w:sz w:val="17"/>
      </w:rPr>
    </w:pPr>
    <w:r>
      <w:rPr>
        <w:rFonts w:ascii="Arial" w:hAnsi="Arial"/>
        <w:sz w:val="17"/>
      </w:rPr>
      <w:t>Revista de Economia Contemporânea do Instituto de Economia da UFRJ</w:t>
    </w:r>
  </w:p>
  <w:p w14:paraId="00B3BBB9" w14:textId="77777777" w:rsidR="00330E6E" w:rsidRDefault="00330E6E">
    <w:pPr>
      <w:pStyle w:val="Rodap"/>
      <w:spacing w:line="320" w:lineRule="exact"/>
      <w:jc w:val="center"/>
      <w:rPr>
        <w:rFonts w:ascii="Arial" w:hAnsi="Arial"/>
        <w:sz w:val="17"/>
      </w:rPr>
    </w:pPr>
    <w:r>
      <w:rPr>
        <w:rFonts w:ascii="Arial" w:hAnsi="Arial"/>
        <w:sz w:val="17"/>
      </w:rPr>
      <w:t xml:space="preserve">Av. Pasteur, 250 / </w:t>
    </w:r>
    <w:proofErr w:type="spellStart"/>
    <w:r>
      <w:rPr>
        <w:rFonts w:ascii="Arial" w:hAnsi="Arial"/>
        <w:sz w:val="17"/>
      </w:rPr>
      <w:t>sl</w:t>
    </w:r>
    <w:proofErr w:type="spellEnd"/>
    <w:r>
      <w:rPr>
        <w:rFonts w:ascii="Arial" w:hAnsi="Arial"/>
        <w:sz w:val="17"/>
      </w:rPr>
      <w:t xml:space="preserve"> 114 - Urca - Rio de Janeiro /RJ - CEP 22290-240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93332" w14:textId="77777777" w:rsidR="00520596" w:rsidRDefault="00520596">
      <w:r>
        <w:separator/>
      </w:r>
    </w:p>
  </w:footnote>
  <w:footnote w:type="continuationSeparator" w:id="0">
    <w:p w14:paraId="4C2F4E3C" w14:textId="77777777" w:rsidR="00520596" w:rsidRDefault="00520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006"/>
      <w:gridCol w:w="6633"/>
    </w:tblGrid>
    <w:tr w:rsidR="00330E6E" w14:paraId="5FC13DE1" w14:textId="77777777" w:rsidTr="009939FA">
      <w:trPr>
        <w:trHeight w:val="1320"/>
      </w:trPr>
      <w:tc>
        <w:tcPr>
          <w:tcW w:w="2960" w:type="dxa"/>
        </w:tcPr>
        <w:p w14:paraId="7B5F5C8A" w14:textId="77777777" w:rsidR="00330E6E" w:rsidRDefault="00211445">
          <w:pPr>
            <w:pStyle w:val="Cabealho"/>
          </w:pPr>
          <w:r>
            <w:rPr>
              <w:noProof/>
            </w:rPr>
            <w:drawing>
              <wp:inline distT="0" distB="0" distL="0" distR="0" wp14:anchorId="05916F66" wp14:editId="376B4E68">
                <wp:extent cx="1752600" cy="781842"/>
                <wp:effectExtent l="19050" t="0" r="0" b="0"/>
                <wp:docPr id="4" name="Imagem 3" descr="logo_ie_ufrj_gd_blac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e_ufrj_gd_blac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752" cy="783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5" w:type="dxa"/>
        </w:tcPr>
        <w:p w14:paraId="146E1FA8" w14:textId="77777777" w:rsidR="00330E6E" w:rsidRPr="00404B87" w:rsidRDefault="00330E6E" w:rsidP="008B0A43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2AABC805" wp14:editId="1B25324C">
                <wp:extent cx="1609725" cy="771525"/>
                <wp:effectExtent l="19050" t="0" r="9525" b="0"/>
                <wp:docPr id="2" name="Imagem 2" descr="RE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FD661" w14:textId="77777777" w:rsidR="00330E6E" w:rsidRDefault="00330E6E" w:rsidP="00404B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66DC4"/>
    <w:multiLevelType w:val="hybridMultilevel"/>
    <w:tmpl w:val="AA6ECF76"/>
    <w:lvl w:ilvl="0" w:tplc="7790689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F05DB"/>
    <w:multiLevelType w:val="multilevel"/>
    <w:tmpl w:val="8618B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)"/>
      <w:lvlJc w:val="left"/>
      <w:pPr>
        <w:tabs>
          <w:tab w:val="num" w:pos="960"/>
        </w:tabs>
        <w:ind w:left="960" w:hanging="720"/>
      </w:pPr>
      <w:rPr>
        <w:rFonts w:hint="default"/>
        <w:sz w:val="22"/>
      </w:rPr>
    </w:lvl>
    <w:lvl w:ilvl="2">
      <w:start w:val="1"/>
      <w:numFmt w:val="decimal"/>
      <w:lvlText w:val="%1.%2)%3."/>
      <w:lvlJc w:val="left"/>
      <w:pPr>
        <w:tabs>
          <w:tab w:val="num" w:pos="1200"/>
        </w:tabs>
        <w:ind w:left="1200" w:hanging="720"/>
      </w:pPr>
      <w:rPr>
        <w:rFonts w:hint="default"/>
        <w:sz w:val="22"/>
      </w:rPr>
    </w:lvl>
    <w:lvl w:ilvl="3">
      <w:start w:val="1"/>
      <w:numFmt w:val="decimal"/>
      <w:lvlText w:val="%1.%2)%3.%4."/>
      <w:lvlJc w:val="left"/>
      <w:pPr>
        <w:tabs>
          <w:tab w:val="num" w:pos="1800"/>
        </w:tabs>
        <w:ind w:left="1800" w:hanging="1080"/>
      </w:pPr>
      <w:rPr>
        <w:rFonts w:hint="default"/>
        <w:sz w:val="22"/>
      </w:rPr>
    </w:lvl>
    <w:lvl w:ilvl="4">
      <w:start w:val="1"/>
      <w:numFmt w:val="decimal"/>
      <w:lvlText w:val="%1.%2)%3.%4.%5."/>
      <w:lvlJc w:val="left"/>
      <w:pPr>
        <w:tabs>
          <w:tab w:val="num" w:pos="2040"/>
        </w:tabs>
        <w:ind w:left="2040" w:hanging="1080"/>
      </w:pPr>
      <w:rPr>
        <w:rFonts w:hint="default"/>
        <w:sz w:val="22"/>
      </w:rPr>
    </w:lvl>
    <w:lvl w:ilvl="5">
      <w:start w:val="1"/>
      <w:numFmt w:val="decimal"/>
      <w:lvlText w:val="%1.%2)%3.%4.%5.%6."/>
      <w:lvlJc w:val="left"/>
      <w:pPr>
        <w:tabs>
          <w:tab w:val="num" w:pos="2640"/>
        </w:tabs>
        <w:ind w:left="2640" w:hanging="1440"/>
      </w:pPr>
      <w:rPr>
        <w:rFonts w:hint="default"/>
        <w:sz w:val="22"/>
      </w:rPr>
    </w:lvl>
    <w:lvl w:ilvl="6">
      <w:start w:val="1"/>
      <w:numFmt w:val="decimal"/>
      <w:lvlText w:val="%1.%2)%3.%4.%5.%6.%7."/>
      <w:lvlJc w:val="left"/>
      <w:pPr>
        <w:tabs>
          <w:tab w:val="num" w:pos="2880"/>
        </w:tabs>
        <w:ind w:left="2880" w:hanging="1440"/>
      </w:pPr>
      <w:rPr>
        <w:rFonts w:hint="default"/>
        <w:sz w:val="22"/>
      </w:rPr>
    </w:lvl>
    <w:lvl w:ilvl="7">
      <w:start w:val="1"/>
      <w:numFmt w:val="decimal"/>
      <w:lvlText w:val="%1.%2)%3.%4.%5.%6.%7.%8."/>
      <w:lvlJc w:val="left"/>
      <w:pPr>
        <w:tabs>
          <w:tab w:val="num" w:pos="3480"/>
        </w:tabs>
        <w:ind w:left="3480" w:hanging="1800"/>
      </w:pPr>
      <w:rPr>
        <w:rFonts w:hint="default"/>
        <w:sz w:val="22"/>
      </w:rPr>
    </w:lvl>
    <w:lvl w:ilvl="8">
      <w:start w:val="1"/>
      <w:numFmt w:val="decimal"/>
      <w:lvlText w:val="%1.%2)%3.%4.%5.%6.%7.%8.%9."/>
      <w:lvlJc w:val="left"/>
      <w:pPr>
        <w:tabs>
          <w:tab w:val="num" w:pos="3720"/>
        </w:tabs>
        <w:ind w:left="3720" w:hanging="1800"/>
      </w:pPr>
      <w:rPr>
        <w:rFonts w:hint="default"/>
        <w:sz w:val="22"/>
      </w:rPr>
    </w:lvl>
  </w:abstractNum>
  <w:abstractNum w:abstractNumId="2" w15:restartNumberingAfterBreak="0">
    <w:nsid w:val="54F324F8"/>
    <w:multiLevelType w:val="hybridMultilevel"/>
    <w:tmpl w:val="FEFC958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32385"/>
    <w:multiLevelType w:val="hybridMultilevel"/>
    <w:tmpl w:val="C64E138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26B28"/>
    <w:multiLevelType w:val="hybridMultilevel"/>
    <w:tmpl w:val="224E877E"/>
    <w:lvl w:ilvl="0" w:tplc="552E266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75440821"/>
    <w:multiLevelType w:val="hybridMultilevel"/>
    <w:tmpl w:val="163671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B6EFD"/>
    <w:multiLevelType w:val="hybridMultilevel"/>
    <w:tmpl w:val="F2E4D2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27A15"/>
    <w:multiLevelType w:val="singleLevel"/>
    <w:tmpl w:val="9FC01D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711"/>
    <w:rsid w:val="0000603F"/>
    <w:rsid w:val="000116B7"/>
    <w:rsid w:val="00016736"/>
    <w:rsid w:val="00017A87"/>
    <w:rsid w:val="000272F1"/>
    <w:rsid w:val="00027A17"/>
    <w:rsid w:val="00033E5E"/>
    <w:rsid w:val="00036BE9"/>
    <w:rsid w:val="0004053F"/>
    <w:rsid w:val="00043A03"/>
    <w:rsid w:val="00045FEB"/>
    <w:rsid w:val="00047E49"/>
    <w:rsid w:val="000506F1"/>
    <w:rsid w:val="00062EDF"/>
    <w:rsid w:val="00062F8E"/>
    <w:rsid w:val="00063A76"/>
    <w:rsid w:val="00070C88"/>
    <w:rsid w:val="00096F64"/>
    <w:rsid w:val="000A211C"/>
    <w:rsid w:val="000B239C"/>
    <w:rsid w:val="000B3995"/>
    <w:rsid w:val="000C3457"/>
    <w:rsid w:val="000D1CD5"/>
    <w:rsid w:val="000F6D88"/>
    <w:rsid w:val="00101FAB"/>
    <w:rsid w:val="00121920"/>
    <w:rsid w:val="00135B71"/>
    <w:rsid w:val="00137B8C"/>
    <w:rsid w:val="00161D13"/>
    <w:rsid w:val="001D6049"/>
    <w:rsid w:val="00211179"/>
    <w:rsid w:val="00211445"/>
    <w:rsid w:val="00211BDD"/>
    <w:rsid w:val="002130C7"/>
    <w:rsid w:val="00221404"/>
    <w:rsid w:val="002227CD"/>
    <w:rsid w:val="0023224E"/>
    <w:rsid w:val="002449DB"/>
    <w:rsid w:val="0025517C"/>
    <w:rsid w:val="0028798A"/>
    <w:rsid w:val="00293054"/>
    <w:rsid w:val="0029706A"/>
    <w:rsid w:val="002A7907"/>
    <w:rsid w:val="002B0324"/>
    <w:rsid w:val="002C713C"/>
    <w:rsid w:val="002D580E"/>
    <w:rsid w:val="002E798C"/>
    <w:rsid w:val="00300A38"/>
    <w:rsid w:val="00301F91"/>
    <w:rsid w:val="00304EA8"/>
    <w:rsid w:val="003068FD"/>
    <w:rsid w:val="0031109D"/>
    <w:rsid w:val="003219DA"/>
    <w:rsid w:val="00321AB5"/>
    <w:rsid w:val="00330E6E"/>
    <w:rsid w:val="00332634"/>
    <w:rsid w:val="00333ABC"/>
    <w:rsid w:val="00355077"/>
    <w:rsid w:val="00362F0C"/>
    <w:rsid w:val="00371930"/>
    <w:rsid w:val="003725B0"/>
    <w:rsid w:val="00381B7E"/>
    <w:rsid w:val="003A21AF"/>
    <w:rsid w:val="003A2FFE"/>
    <w:rsid w:val="003A468F"/>
    <w:rsid w:val="003B7B5E"/>
    <w:rsid w:val="003C4316"/>
    <w:rsid w:val="003D6C67"/>
    <w:rsid w:val="003D7C12"/>
    <w:rsid w:val="003E0ACA"/>
    <w:rsid w:val="003F588E"/>
    <w:rsid w:val="00404B87"/>
    <w:rsid w:val="00426EBD"/>
    <w:rsid w:val="00432666"/>
    <w:rsid w:val="00441A27"/>
    <w:rsid w:val="004477D2"/>
    <w:rsid w:val="00451CB5"/>
    <w:rsid w:val="00454DFF"/>
    <w:rsid w:val="00462589"/>
    <w:rsid w:val="00476741"/>
    <w:rsid w:val="004804BD"/>
    <w:rsid w:val="004A4481"/>
    <w:rsid w:val="004D2B54"/>
    <w:rsid w:val="004D5283"/>
    <w:rsid w:val="004F447C"/>
    <w:rsid w:val="004F5E4A"/>
    <w:rsid w:val="00516141"/>
    <w:rsid w:val="00520596"/>
    <w:rsid w:val="00522A75"/>
    <w:rsid w:val="00523236"/>
    <w:rsid w:val="00530914"/>
    <w:rsid w:val="00541A4F"/>
    <w:rsid w:val="00551A90"/>
    <w:rsid w:val="00552930"/>
    <w:rsid w:val="00555A44"/>
    <w:rsid w:val="00563641"/>
    <w:rsid w:val="00567159"/>
    <w:rsid w:val="0057695E"/>
    <w:rsid w:val="00581668"/>
    <w:rsid w:val="00583892"/>
    <w:rsid w:val="00586B8A"/>
    <w:rsid w:val="005959B2"/>
    <w:rsid w:val="005A0906"/>
    <w:rsid w:val="005A7132"/>
    <w:rsid w:val="005B6D2F"/>
    <w:rsid w:val="005F3DB4"/>
    <w:rsid w:val="005F6E94"/>
    <w:rsid w:val="00612F12"/>
    <w:rsid w:val="00621A6E"/>
    <w:rsid w:val="00631973"/>
    <w:rsid w:val="006352A2"/>
    <w:rsid w:val="00636483"/>
    <w:rsid w:val="00665AF1"/>
    <w:rsid w:val="00670E93"/>
    <w:rsid w:val="006710BC"/>
    <w:rsid w:val="00675FD6"/>
    <w:rsid w:val="00684760"/>
    <w:rsid w:val="006B1B04"/>
    <w:rsid w:val="006B2CE8"/>
    <w:rsid w:val="006C1C9E"/>
    <w:rsid w:val="006C362A"/>
    <w:rsid w:val="006C3B8A"/>
    <w:rsid w:val="006D5363"/>
    <w:rsid w:val="006F0D18"/>
    <w:rsid w:val="006F6202"/>
    <w:rsid w:val="0070532E"/>
    <w:rsid w:val="007126CA"/>
    <w:rsid w:val="00721173"/>
    <w:rsid w:val="007218EC"/>
    <w:rsid w:val="00731D92"/>
    <w:rsid w:val="0075442B"/>
    <w:rsid w:val="00760F9C"/>
    <w:rsid w:val="007819BE"/>
    <w:rsid w:val="0079781D"/>
    <w:rsid w:val="007A71CE"/>
    <w:rsid w:val="007B01B3"/>
    <w:rsid w:val="007B606A"/>
    <w:rsid w:val="007E3660"/>
    <w:rsid w:val="00802D2B"/>
    <w:rsid w:val="008108E7"/>
    <w:rsid w:val="0085073B"/>
    <w:rsid w:val="008545BA"/>
    <w:rsid w:val="00860442"/>
    <w:rsid w:val="0087184C"/>
    <w:rsid w:val="008728DC"/>
    <w:rsid w:val="00876042"/>
    <w:rsid w:val="008804A9"/>
    <w:rsid w:val="00883254"/>
    <w:rsid w:val="00885CF8"/>
    <w:rsid w:val="0089481B"/>
    <w:rsid w:val="008A3D4D"/>
    <w:rsid w:val="008B0A43"/>
    <w:rsid w:val="008C1A5D"/>
    <w:rsid w:val="008C5083"/>
    <w:rsid w:val="008E0D4C"/>
    <w:rsid w:val="008E4AD2"/>
    <w:rsid w:val="008E4C31"/>
    <w:rsid w:val="008E7FCF"/>
    <w:rsid w:val="008F4838"/>
    <w:rsid w:val="008F5311"/>
    <w:rsid w:val="009009C0"/>
    <w:rsid w:val="00901585"/>
    <w:rsid w:val="00905975"/>
    <w:rsid w:val="00927050"/>
    <w:rsid w:val="00934A41"/>
    <w:rsid w:val="00942968"/>
    <w:rsid w:val="0096441A"/>
    <w:rsid w:val="00976749"/>
    <w:rsid w:val="00982963"/>
    <w:rsid w:val="00993987"/>
    <w:rsid w:val="009939FA"/>
    <w:rsid w:val="009A6092"/>
    <w:rsid w:val="009B13CC"/>
    <w:rsid w:val="009C4BE3"/>
    <w:rsid w:val="009C4D40"/>
    <w:rsid w:val="009D68C8"/>
    <w:rsid w:val="009F51B5"/>
    <w:rsid w:val="00A0741F"/>
    <w:rsid w:val="00A109DF"/>
    <w:rsid w:val="00A41EAA"/>
    <w:rsid w:val="00A45830"/>
    <w:rsid w:val="00A51D8E"/>
    <w:rsid w:val="00A578DF"/>
    <w:rsid w:val="00AA2206"/>
    <w:rsid w:val="00AF4241"/>
    <w:rsid w:val="00B05B4B"/>
    <w:rsid w:val="00B07D5D"/>
    <w:rsid w:val="00B10069"/>
    <w:rsid w:val="00B20C3A"/>
    <w:rsid w:val="00B22533"/>
    <w:rsid w:val="00B271BD"/>
    <w:rsid w:val="00B33789"/>
    <w:rsid w:val="00B47919"/>
    <w:rsid w:val="00B54652"/>
    <w:rsid w:val="00B81B03"/>
    <w:rsid w:val="00BB3BF3"/>
    <w:rsid w:val="00BC3248"/>
    <w:rsid w:val="00BD1F8D"/>
    <w:rsid w:val="00C11684"/>
    <w:rsid w:val="00C3286F"/>
    <w:rsid w:val="00C5447E"/>
    <w:rsid w:val="00C5711E"/>
    <w:rsid w:val="00C6108A"/>
    <w:rsid w:val="00C74D8D"/>
    <w:rsid w:val="00C82AD9"/>
    <w:rsid w:val="00C85658"/>
    <w:rsid w:val="00CA51E6"/>
    <w:rsid w:val="00CB2E23"/>
    <w:rsid w:val="00CC6B5B"/>
    <w:rsid w:val="00CD1362"/>
    <w:rsid w:val="00CD2903"/>
    <w:rsid w:val="00CD7CB1"/>
    <w:rsid w:val="00CF6850"/>
    <w:rsid w:val="00D102F6"/>
    <w:rsid w:val="00D11B3F"/>
    <w:rsid w:val="00D20945"/>
    <w:rsid w:val="00D25938"/>
    <w:rsid w:val="00D3063C"/>
    <w:rsid w:val="00D366F6"/>
    <w:rsid w:val="00D4786B"/>
    <w:rsid w:val="00D52632"/>
    <w:rsid w:val="00D53EDD"/>
    <w:rsid w:val="00D955B7"/>
    <w:rsid w:val="00DA131B"/>
    <w:rsid w:val="00DA1705"/>
    <w:rsid w:val="00DC1B02"/>
    <w:rsid w:val="00DD323B"/>
    <w:rsid w:val="00DD5FBA"/>
    <w:rsid w:val="00E019D0"/>
    <w:rsid w:val="00E1757E"/>
    <w:rsid w:val="00E26120"/>
    <w:rsid w:val="00E323E6"/>
    <w:rsid w:val="00E84090"/>
    <w:rsid w:val="00E84E0D"/>
    <w:rsid w:val="00E92097"/>
    <w:rsid w:val="00E957D9"/>
    <w:rsid w:val="00EB17C8"/>
    <w:rsid w:val="00EB293E"/>
    <w:rsid w:val="00EB41A4"/>
    <w:rsid w:val="00EE57EF"/>
    <w:rsid w:val="00EF11AF"/>
    <w:rsid w:val="00EF30A4"/>
    <w:rsid w:val="00EF51CF"/>
    <w:rsid w:val="00EF612A"/>
    <w:rsid w:val="00EF6686"/>
    <w:rsid w:val="00F141EE"/>
    <w:rsid w:val="00F223B1"/>
    <w:rsid w:val="00F25711"/>
    <w:rsid w:val="00F34BD5"/>
    <w:rsid w:val="00F37689"/>
    <w:rsid w:val="00F55B2F"/>
    <w:rsid w:val="00F64D32"/>
    <w:rsid w:val="00F65796"/>
    <w:rsid w:val="00F66E23"/>
    <w:rsid w:val="00F67A04"/>
    <w:rsid w:val="00F80E6F"/>
    <w:rsid w:val="00F81C89"/>
    <w:rsid w:val="00F83BA2"/>
    <w:rsid w:val="00F844F2"/>
    <w:rsid w:val="00F863E9"/>
    <w:rsid w:val="00F9270F"/>
    <w:rsid w:val="00F968A0"/>
    <w:rsid w:val="00FA262D"/>
    <w:rsid w:val="00FC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835632"/>
  <w15:docId w15:val="{526689EB-8DD3-498B-83C3-81C425D8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2CE8"/>
  </w:style>
  <w:style w:type="paragraph" w:styleId="Ttulo1">
    <w:name w:val="heading 1"/>
    <w:basedOn w:val="Normal"/>
    <w:next w:val="Normal"/>
    <w:qFormat/>
    <w:rsid w:val="00D102F6"/>
    <w:pPr>
      <w:keepNext/>
      <w:jc w:val="center"/>
      <w:outlineLvl w:val="0"/>
    </w:pPr>
    <w:rPr>
      <w:rFonts w:ascii="Calibri" w:hAnsi="Calibri"/>
      <w:sz w:val="28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102F6"/>
    <w:pPr>
      <w:tabs>
        <w:tab w:val="center" w:pos="4419"/>
        <w:tab w:val="right" w:pos="8838"/>
      </w:tabs>
    </w:pPr>
    <w:rPr>
      <w:rFonts w:ascii="Calibri" w:hAnsi="Calibri"/>
      <w:sz w:val="22"/>
      <w:szCs w:val="22"/>
    </w:rPr>
  </w:style>
  <w:style w:type="paragraph" w:styleId="Rodap">
    <w:name w:val="footer"/>
    <w:basedOn w:val="Normal"/>
    <w:rsid w:val="00D102F6"/>
    <w:pPr>
      <w:tabs>
        <w:tab w:val="center" w:pos="4419"/>
        <w:tab w:val="right" w:pos="8838"/>
      </w:tabs>
    </w:pPr>
    <w:rPr>
      <w:rFonts w:ascii="Calibri" w:hAnsi="Calibri"/>
      <w:sz w:val="22"/>
      <w:szCs w:val="22"/>
    </w:rPr>
  </w:style>
  <w:style w:type="paragraph" w:styleId="Corpodetexto">
    <w:name w:val="Body Text"/>
    <w:basedOn w:val="Normal"/>
    <w:rsid w:val="00D102F6"/>
    <w:pPr>
      <w:spacing w:line="360" w:lineRule="auto"/>
      <w:jc w:val="both"/>
    </w:pPr>
    <w:rPr>
      <w:rFonts w:ascii="Calibri" w:hAnsi="Calibri"/>
      <w:sz w:val="24"/>
      <w:szCs w:val="22"/>
    </w:rPr>
  </w:style>
  <w:style w:type="character" w:styleId="Hyperlink">
    <w:name w:val="Hyperlink"/>
    <w:basedOn w:val="Fontepargpadro"/>
    <w:rsid w:val="003219DA"/>
    <w:rPr>
      <w:color w:val="0000FF"/>
      <w:u w:val="single"/>
    </w:rPr>
  </w:style>
  <w:style w:type="paragraph" w:styleId="Textodebalo">
    <w:name w:val="Balloon Text"/>
    <w:basedOn w:val="Normal"/>
    <w:semiHidden/>
    <w:rsid w:val="003219D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404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6B2CE8"/>
    <w:rPr>
      <w:rFonts w:ascii="Calibri" w:hAnsi="Calibr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C3248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0B3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eaweb.org/econlit/jelCodes.php?view=je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.Dias\Dropbox\REC%20%5bCD%5d\chamada%20SASE%20Rio%202023\REC_Call%20for%20papers_SASE-Rio-2023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REC_Call for papers_SASE-Rio-2023</Template>
  <TotalTime>42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Carolina.Dias</dc:creator>
  <cp:lastModifiedBy>Carolina</cp:lastModifiedBy>
  <cp:revision>5</cp:revision>
  <cp:lastPrinted>2020-07-06T18:08:00Z</cp:lastPrinted>
  <dcterms:created xsi:type="dcterms:W3CDTF">2023-08-10T17:24:00Z</dcterms:created>
  <dcterms:modified xsi:type="dcterms:W3CDTF">2023-08-10T18:06:00Z</dcterms:modified>
</cp:coreProperties>
</file>